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32F06" w14:textId="77777777" w:rsidR="00994334" w:rsidRDefault="00994334" w:rsidP="00B726EE"/>
    <w:p w14:paraId="435C0556" w14:textId="77777777" w:rsidR="00B726EE" w:rsidRPr="00B726EE" w:rsidRDefault="00B726EE" w:rsidP="00B726EE"/>
    <w:p w14:paraId="509FAD5F" w14:textId="77777777" w:rsidR="00B726EE" w:rsidRPr="00B726EE" w:rsidRDefault="00B726EE" w:rsidP="00B726EE"/>
    <w:p w14:paraId="3FEAB7B9" w14:textId="77777777" w:rsidR="00B726EE" w:rsidRPr="00B726EE" w:rsidRDefault="00B726EE" w:rsidP="00B726EE"/>
    <w:p w14:paraId="024D19A7" w14:textId="77777777" w:rsidR="00B726EE" w:rsidRPr="00B726EE" w:rsidRDefault="00B726EE" w:rsidP="00B726EE"/>
    <w:p w14:paraId="72CDCB33" w14:textId="77777777" w:rsidR="00B726EE" w:rsidRPr="00B726EE" w:rsidRDefault="00B726EE" w:rsidP="00B726EE"/>
    <w:p w14:paraId="7F2E289A" w14:textId="4737ACD2" w:rsidR="00B726EE" w:rsidRPr="00B726EE" w:rsidRDefault="00B726EE" w:rsidP="00B726EE">
      <w:pPr>
        <w:jc w:val="right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B726EE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Załącznik nr </w:t>
      </w:r>
      <w:r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4</w:t>
      </w:r>
      <w:r w:rsidRPr="00B726EE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 xml:space="preserve"> do wniosku o dofinansowanie </w:t>
      </w:r>
    </w:p>
    <w:p w14:paraId="28D899C0" w14:textId="77777777" w:rsidR="00B726EE" w:rsidRPr="00B726EE" w:rsidRDefault="00B726EE" w:rsidP="00B726EE">
      <w:pPr>
        <w:jc w:val="right"/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</w:pPr>
      <w:r w:rsidRPr="00B726EE">
        <w:rPr>
          <w:rFonts w:ascii="Arial" w:eastAsiaTheme="minorHAnsi" w:hAnsi="Arial" w:cs="Arial"/>
          <w:kern w:val="2"/>
          <w:sz w:val="22"/>
          <w:szCs w:val="22"/>
          <w:lang w:eastAsia="en-US"/>
          <w14:ligatures w14:val="standardContextual"/>
        </w:rPr>
        <w:t>nabór FELD.01.05-IP.02-005/24</w:t>
      </w:r>
    </w:p>
    <w:p w14:paraId="188F33B1" w14:textId="77777777" w:rsidR="00B726EE" w:rsidRPr="00B726EE" w:rsidRDefault="00B726EE" w:rsidP="00B726EE">
      <w:pPr>
        <w:spacing w:after="160" w:line="259" w:lineRule="auto"/>
        <w:jc w:val="center"/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</w:pPr>
    </w:p>
    <w:p w14:paraId="48BED814" w14:textId="77777777" w:rsidR="00B726EE" w:rsidRPr="00B726EE" w:rsidRDefault="00B726EE" w:rsidP="00B726EE">
      <w:pPr>
        <w:spacing w:line="259" w:lineRule="auto"/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</w:pPr>
      <w:r w:rsidRPr="00B726EE"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  <w:t>……………………………………………</w:t>
      </w:r>
    </w:p>
    <w:p w14:paraId="5C745BBE" w14:textId="77777777" w:rsidR="00B726EE" w:rsidRPr="00B726EE" w:rsidRDefault="00B726EE" w:rsidP="00B726EE">
      <w:pPr>
        <w:spacing w:after="160" w:line="259" w:lineRule="auto"/>
        <w:rPr>
          <w:rFonts w:ascii="Arial" w:eastAsiaTheme="majorEastAsia" w:hAnsi="Arial" w:cs="Arial"/>
          <w:i/>
          <w:iCs/>
          <w:kern w:val="2"/>
          <w:sz w:val="20"/>
          <w:szCs w:val="20"/>
          <w:lang w:eastAsia="en-US"/>
          <w14:ligatures w14:val="standardContextual"/>
        </w:rPr>
      </w:pPr>
      <w:r w:rsidRPr="00B726EE"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  <w:t xml:space="preserve">        </w:t>
      </w:r>
      <w:r w:rsidRPr="00B726EE">
        <w:rPr>
          <w:rFonts w:ascii="Arial" w:eastAsiaTheme="majorEastAsia" w:hAnsi="Arial" w:cs="Arial"/>
          <w:i/>
          <w:iCs/>
          <w:kern w:val="2"/>
          <w:sz w:val="20"/>
          <w:szCs w:val="20"/>
          <w:lang w:eastAsia="en-US"/>
          <w14:ligatures w14:val="standardContextual"/>
        </w:rPr>
        <w:t xml:space="preserve">nazwa wnioskodawcy </w:t>
      </w:r>
    </w:p>
    <w:p w14:paraId="76F0781D" w14:textId="77777777" w:rsidR="00B726EE" w:rsidRPr="00B726EE" w:rsidRDefault="00B726EE" w:rsidP="00B726EE">
      <w:pPr>
        <w:spacing w:after="160" w:line="259" w:lineRule="auto"/>
        <w:rPr>
          <w:rFonts w:ascii="Arial" w:eastAsiaTheme="majorEastAsia" w:hAnsi="Arial" w:cs="Arial"/>
          <w:kern w:val="2"/>
          <w:sz w:val="20"/>
          <w:szCs w:val="20"/>
          <w:lang w:eastAsia="en-US"/>
          <w14:ligatures w14:val="standardContextual"/>
        </w:rPr>
      </w:pPr>
    </w:p>
    <w:p w14:paraId="023CE68D" w14:textId="77777777" w:rsidR="00B726EE" w:rsidRPr="00B726EE" w:rsidRDefault="00B726EE" w:rsidP="00B726EE">
      <w:pPr>
        <w:spacing w:after="160" w:line="259" w:lineRule="auto"/>
        <w:jc w:val="center"/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</w:pPr>
      <w:r w:rsidRPr="00B726EE">
        <w:rPr>
          <w:rFonts w:ascii="Arial" w:eastAsiaTheme="majorEastAsia" w:hAnsi="Arial" w:cs="Arial"/>
          <w:b/>
          <w:bCs/>
          <w:kern w:val="2"/>
          <w:lang w:eastAsia="en-US"/>
          <w14:ligatures w14:val="standardContextual"/>
        </w:rPr>
        <w:t>Specyfikacja kosztów projektu</w:t>
      </w:r>
    </w:p>
    <w:p w14:paraId="0938D6BD" w14:textId="77777777" w:rsidR="00B726EE" w:rsidRPr="00B726EE" w:rsidRDefault="00B726EE" w:rsidP="00B726EE">
      <w:pPr>
        <w:ind w:right="-1375"/>
      </w:pPr>
    </w:p>
    <w:p w14:paraId="6CC62C88" w14:textId="77777777" w:rsidR="00B726EE" w:rsidRDefault="00B726EE" w:rsidP="00B726EE"/>
    <w:tbl>
      <w:tblPr>
        <w:tblStyle w:val="Tabela-Siatka"/>
        <w:tblW w:w="14176" w:type="dxa"/>
        <w:tblInd w:w="-431" w:type="dxa"/>
        <w:tblLook w:val="04A0" w:firstRow="1" w:lastRow="0" w:firstColumn="1" w:lastColumn="0" w:noHBand="0" w:noVBand="1"/>
      </w:tblPr>
      <w:tblGrid>
        <w:gridCol w:w="3522"/>
        <w:gridCol w:w="3091"/>
        <w:gridCol w:w="3091"/>
        <w:gridCol w:w="4472"/>
      </w:tblGrid>
      <w:tr w:rsidR="00B726EE" w14:paraId="60D78A04" w14:textId="77777777" w:rsidTr="00B726EE">
        <w:trPr>
          <w:trHeight w:val="567"/>
        </w:trPr>
        <w:tc>
          <w:tcPr>
            <w:tcW w:w="14176" w:type="dxa"/>
            <w:gridSpan w:val="4"/>
            <w:vAlign w:val="center"/>
          </w:tcPr>
          <w:p w14:paraId="266A8E08" w14:textId="066ECC0F" w:rsidR="00B726EE" w:rsidRDefault="00B726EE" w:rsidP="00B726EE">
            <w:r w:rsidRPr="002675FF">
              <w:rPr>
                <w:rFonts w:ascii="Arial" w:hAnsi="Arial" w:cs="Arial"/>
                <w:sz w:val="22"/>
                <w:szCs w:val="22"/>
              </w:rPr>
              <w:t xml:space="preserve">Numer </w:t>
            </w:r>
            <w:r>
              <w:rPr>
                <w:rFonts w:ascii="Arial" w:hAnsi="Arial" w:cs="Arial"/>
                <w:sz w:val="22"/>
                <w:szCs w:val="22"/>
              </w:rPr>
              <w:t xml:space="preserve">i nazwa </w:t>
            </w:r>
            <w:r w:rsidRPr="002675FF">
              <w:rPr>
                <w:rFonts w:ascii="Arial" w:hAnsi="Arial" w:cs="Arial"/>
                <w:sz w:val="22"/>
                <w:szCs w:val="22"/>
              </w:rPr>
              <w:t xml:space="preserve">zadania: 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B726EE" w14:paraId="2981A4B5" w14:textId="77777777" w:rsidTr="00B726EE">
        <w:trPr>
          <w:trHeight w:val="851"/>
        </w:trPr>
        <w:tc>
          <w:tcPr>
            <w:tcW w:w="3522" w:type="dxa"/>
            <w:shd w:val="clear" w:color="auto" w:fill="D9D9D9" w:themeFill="background1" w:themeFillShade="D9"/>
            <w:vAlign w:val="center"/>
          </w:tcPr>
          <w:p w14:paraId="47D6B5BC" w14:textId="6E9B4681" w:rsidR="00B726EE" w:rsidRDefault="00B726EE" w:rsidP="00B726EE">
            <w:pPr>
              <w:jc w:val="center"/>
            </w:pPr>
            <w:r w:rsidRPr="002675FF">
              <w:rPr>
                <w:rFonts w:ascii="Arial" w:hAnsi="Arial" w:cs="Arial"/>
              </w:rPr>
              <w:t>Nazwa kosztu</w:t>
            </w:r>
          </w:p>
        </w:tc>
        <w:tc>
          <w:tcPr>
            <w:tcW w:w="3091" w:type="dxa"/>
            <w:shd w:val="clear" w:color="auto" w:fill="D9D9D9" w:themeFill="background1" w:themeFillShade="D9"/>
            <w:vAlign w:val="center"/>
          </w:tcPr>
          <w:p w14:paraId="1306D7EC" w14:textId="1CB7F5D4" w:rsidR="00B726EE" w:rsidRDefault="00B726EE" w:rsidP="00B726EE">
            <w:pPr>
              <w:jc w:val="center"/>
            </w:pPr>
            <w:r w:rsidRPr="002675FF">
              <w:rPr>
                <w:rFonts w:ascii="Arial" w:hAnsi="Arial" w:cs="Arial"/>
              </w:rPr>
              <w:t>Opis kosztu,</w:t>
            </w:r>
            <w:r w:rsidRPr="002675FF">
              <w:rPr>
                <w:rFonts w:ascii="Arial" w:eastAsia="Times New Roman" w:hAnsi="Arial" w:cs="Arial"/>
                <w:lang w:eastAsia="pl-PL"/>
              </w:rPr>
              <w:t xml:space="preserve"> w tym liczba nabywanych jednostek, cena jednostkowa</w:t>
            </w:r>
          </w:p>
        </w:tc>
        <w:tc>
          <w:tcPr>
            <w:tcW w:w="3091" w:type="dxa"/>
            <w:shd w:val="clear" w:color="auto" w:fill="D9D9D9" w:themeFill="background1" w:themeFillShade="D9"/>
            <w:vAlign w:val="center"/>
          </w:tcPr>
          <w:p w14:paraId="08963E6C" w14:textId="585E9344" w:rsidR="00B726EE" w:rsidRDefault="00B726EE" w:rsidP="00B726EE">
            <w:pPr>
              <w:jc w:val="center"/>
            </w:pPr>
            <w:r w:rsidRPr="002675FF">
              <w:rPr>
                <w:rFonts w:ascii="Arial" w:hAnsi="Arial" w:cs="Arial"/>
              </w:rPr>
              <w:t>Uzasadnienie kosztu i jego związek z realizowanym projektem</w:t>
            </w:r>
          </w:p>
        </w:tc>
        <w:tc>
          <w:tcPr>
            <w:tcW w:w="4472" w:type="dxa"/>
            <w:shd w:val="clear" w:color="auto" w:fill="D9D9D9" w:themeFill="background1" w:themeFillShade="D9"/>
            <w:vAlign w:val="center"/>
          </w:tcPr>
          <w:p w14:paraId="06E565DE" w14:textId="3F447BF5" w:rsidR="00B726EE" w:rsidRDefault="00B726EE" w:rsidP="00B726EE">
            <w:pPr>
              <w:jc w:val="center"/>
            </w:pPr>
            <w:r w:rsidRPr="002675FF">
              <w:rPr>
                <w:rFonts w:ascii="Arial" w:eastAsia="Times New Roman" w:hAnsi="Arial" w:cs="Arial"/>
                <w:lang w:eastAsia="pl-PL"/>
              </w:rPr>
              <w:t>Sposób rozeznania rynku i ustalenia ceny, w tym informacje o założeniach przyjętych do kalkulacji</w:t>
            </w:r>
          </w:p>
        </w:tc>
      </w:tr>
      <w:tr w:rsidR="00B726EE" w14:paraId="43546FEE" w14:textId="77777777" w:rsidTr="00B726EE">
        <w:trPr>
          <w:trHeight w:val="567"/>
        </w:trPr>
        <w:tc>
          <w:tcPr>
            <w:tcW w:w="3522" w:type="dxa"/>
            <w:vAlign w:val="center"/>
          </w:tcPr>
          <w:p w14:paraId="6D9869ED" w14:textId="77777777" w:rsidR="00B726EE" w:rsidRDefault="00B726EE" w:rsidP="00B726EE"/>
        </w:tc>
        <w:tc>
          <w:tcPr>
            <w:tcW w:w="3091" w:type="dxa"/>
            <w:vAlign w:val="center"/>
          </w:tcPr>
          <w:p w14:paraId="0B248F74" w14:textId="77777777" w:rsidR="00B726EE" w:rsidRDefault="00B726EE" w:rsidP="00B726EE"/>
        </w:tc>
        <w:tc>
          <w:tcPr>
            <w:tcW w:w="3091" w:type="dxa"/>
            <w:vAlign w:val="center"/>
          </w:tcPr>
          <w:p w14:paraId="14A00D6A" w14:textId="77777777" w:rsidR="00B726EE" w:rsidRDefault="00B726EE" w:rsidP="00B726EE"/>
        </w:tc>
        <w:tc>
          <w:tcPr>
            <w:tcW w:w="4472" w:type="dxa"/>
            <w:vAlign w:val="center"/>
          </w:tcPr>
          <w:p w14:paraId="5B2F5ECB" w14:textId="77777777" w:rsidR="00B726EE" w:rsidRDefault="00B726EE" w:rsidP="00B726EE"/>
        </w:tc>
      </w:tr>
      <w:tr w:rsidR="00B726EE" w14:paraId="4EA4DF72" w14:textId="77777777" w:rsidTr="00B726EE">
        <w:trPr>
          <w:trHeight w:val="567"/>
        </w:trPr>
        <w:tc>
          <w:tcPr>
            <w:tcW w:w="3522" w:type="dxa"/>
            <w:vAlign w:val="center"/>
          </w:tcPr>
          <w:p w14:paraId="1956E3AA" w14:textId="77777777" w:rsidR="00B726EE" w:rsidRDefault="00B726EE" w:rsidP="00B726EE"/>
        </w:tc>
        <w:tc>
          <w:tcPr>
            <w:tcW w:w="3091" w:type="dxa"/>
            <w:vAlign w:val="center"/>
          </w:tcPr>
          <w:p w14:paraId="3568C14F" w14:textId="77777777" w:rsidR="00B726EE" w:rsidRDefault="00B726EE" w:rsidP="00B726EE"/>
        </w:tc>
        <w:tc>
          <w:tcPr>
            <w:tcW w:w="3091" w:type="dxa"/>
            <w:vAlign w:val="center"/>
          </w:tcPr>
          <w:p w14:paraId="0ECCB14B" w14:textId="77777777" w:rsidR="00B726EE" w:rsidRDefault="00B726EE" w:rsidP="00B726EE"/>
        </w:tc>
        <w:tc>
          <w:tcPr>
            <w:tcW w:w="4472" w:type="dxa"/>
            <w:vAlign w:val="center"/>
          </w:tcPr>
          <w:p w14:paraId="5DBA498F" w14:textId="77777777" w:rsidR="00B726EE" w:rsidRDefault="00B726EE" w:rsidP="00B726EE"/>
        </w:tc>
      </w:tr>
      <w:tr w:rsidR="00B726EE" w14:paraId="1914F7B8" w14:textId="77777777" w:rsidTr="00B726EE">
        <w:trPr>
          <w:trHeight w:val="567"/>
        </w:trPr>
        <w:tc>
          <w:tcPr>
            <w:tcW w:w="14176" w:type="dxa"/>
            <w:gridSpan w:val="4"/>
            <w:vAlign w:val="center"/>
          </w:tcPr>
          <w:p w14:paraId="03F6407F" w14:textId="71692AAA" w:rsidR="00B726EE" w:rsidRDefault="00B726EE" w:rsidP="00B726EE">
            <w:r w:rsidRPr="002675FF">
              <w:rPr>
                <w:rFonts w:ascii="Arial" w:hAnsi="Arial" w:cs="Arial"/>
                <w:sz w:val="22"/>
                <w:szCs w:val="22"/>
              </w:rPr>
              <w:t xml:space="preserve">Numer </w:t>
            </w:r>
            <w:r>
              <w:rPr>
                <w:rFonts w:ascii="Arial" w:hAnsi="Arial" w:cs="Arial"/>
                <w:sz w:val="22"/>
                <w:szCs w:val="22"/>
              </w:rPr>
              <w:t xml:space="preserve">i nazwa </w:t>
            </w:r>
            <w:r w:rsidRPr="002675FF">
              <w:rPr>
                <w:rFonts w:ascii="Arial" w:hAnsi="Arial" w:cs="Arial"/>
                <w:sz w:val="22"/>
                <w:szCs w:val="22"/>
              </w:rPr>
              <w:t xml:space="preserve">zadania: 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</w:tr>
      <w:tr w:rsidR="00B726EE" w14:paraId="2B809A38" w14:textId="77777777" w:rsidTr="00B726EE">
        <w:trPr>
          <w:trHeight w:val="851"/>
        </w:trPr>
        <w:tc>
          <w:tcPr>
            <w:tcW w:w="3522" w:type="dxa"/>
            <w:shd w:val="clear" w:color="auto" w:fill="D9D9D9" w:themeFill="background1" w:themeFillShade="D9"/>
            <w:vAlign w:val="center"/>
          </w:tcPr>
          <w:p w14:paraId="54700E6E" w14:textId="389EC363" w:rsidR="00B726EE" w:rsidRDefault="00B726EE" w:rsidP="00B726EE">
            <w:r w:rsidRPr="002675FF">
              <w:rPr>
                <w:rFonts w:ascii="Arial" w:hAnsi="Arial" w:cs="Arial"/>
              </w:rPr>
              <w:t>Nazwa kosztu</w:t>
            </w:r>
          </w:p>
        </w:tc>
        <w:tc>
          <w:tcPr>
            <w:tcW w:w="3091" w:type="dxa"/>
            <w:shd w:val="clear" w:color="auto" w:fill="D9D9D9" w:themeFill="background1" w:themeFillShade="D9"/>
            <w:vAlign w:val="center"/>
          </w:tcPr>
          <w:p w14:paraId="69E681D4" w14:textId="3DBA7D5D" w:rsidR="00B726EE" w:rsidRDefault="00B726EE" w:rsidP="00B726EE">
            <w:r w:rsidRPr="002675FF">
              <w:rPr>
                <w:rFonts w:ascii="Arial" w:hAnsi="Arial" w:cs="Arial"/>
              </w:rPr>
              <w:t>Opis kosztu,</w:t>
            </w:r>
            <w:r w:rsidRPr="002675FF">
              <w:rPr>
                <w:rFonts w:ascii="Arial" w:eastAsia="Times New Roman" w:hAnsi="Arial" w:cs="Arial"/>
                <w:lang w:eastAsia="pl-PL"/>
              </w:rPr>
              <w:t xml:space="preserve"> w tym liczba nabywanych jednostek, cena jednostkowa</w:t>
            </w:r>
          </w:p>
        </w:tc>
        <w:tc>
          <w:tcPr>
            <w:tcW w:w="3091" w:type="dxa"/>
            <w:shd w:val="clear" w:color="auto" w:fill="D9D9D9" w:themeFill="background1" w:themeFillShade="D9"/>
            <w:vAlign w:val="center"/>
          </w:tcPr>
          <w:p w14:paraId="4B0F831F" w14:textId="36682ECE" w:rsidR="00B726EE" w:rsidRDefault="00B726EE" w:rsidP="00B726EE">
            <w:r w:rsidRPr="002675FF">
              <w:rPr>
                <w:rFonts w:ascii="Arial" w:hAnsi="Arial" w:cs="Arial"/>
              </w:rPr>
              <w:t>Uzasadnienie kosztu i jego związek z realizowanym projektem</w:t>
            </w:r>
          </w:p>
        </w:tc>
        <w:tc>
          <w:tcPr>
            <w:tcW w:w="4472" w:type="dxa"/>
            <w:shd w:val="clear" w:color="auto" w:fill="D9D9D9" w:themeFill="background1" w:themeFillShade="D9"/>
            <w:vAlign w:val="center"/>
          </w:tcPr>
          <w:p w14:paraId="2D2625B0" w14:textId="55D85C64" w:rsidR="00B726EE" w:rsidRDefault="00B726EE" w:rsidP="00B726EE">
            <w:r w:rsidRPr="002675FF">
              <w:rPr>
                <w:rFonts w:ascii="Arial" w:eastAsia="Times New Roman" w:hAnsi="Arial" w:cs="Arial"/>
                <w:lang w:eastAsia="pl-PL"/>
              </w:rPr>
              <w:t>Sposób rozeznania rynku i ustalenia ceny, w tym informacje o założeniach przyjętych do kalkulacji</w:t>
            </w:r>
          </w:p>
        </w:tc>
      </w:tr>
      <w:tr w:rsidR="00B726EE" w14:paraId="3ADE7110" w14:textId="77777777" w:rsidTr="00B726EE">
        <w:trPr>
          <w:trHeight w:val="567"/>
        </w:trPr>
        <w:tc>
          <w:tcPr>
            <w:tcW w:w="3522" w:type="dxa"/>
            <w:vAlign w:val="center"/>
          </w:tcPr>
          <w:p w14:paraId="7FA9228B" w14:textId="77777777" w:rsidR="00B726EE" w:rsidRDefault="00B726EE" w:rsidP="00B726EE"/>
        </w:tc>
        <w:tc>
          <w:tcPr>
            <w:tcW w:w="3091" w:type="dxa"/>
            <w:vAlign w:val="center"/>
          </w:tcPr>
          <w:p w14:paraId="169F2449" w14:textId="77777777" w:rsidR="00B726EE" w:rsidRDefault="00B726EE" w:rsidP="00B726EE"/>
        </w:tc>
        <w:tc>
          <w:tcPr>
            <w:tcW w:w="3091" w:type="dxa"/>
            <w:vAlign w:val="center"/>
          </w:tcPr>
          <w:p w14:paraId="723FCCAC" w14:textId="77777777" w:rsidR="00B726EE" w:rsidRDefault="00B726EE" w:rsidP="00B726EE"/>
        </w:tc>
        <w:tc>
          <w:tcPr>
            <w:tcW w:w="4472" w:type="dxa"/>
            <w:vAlign w:val="center"/>
          </w:tcPr>
          <w:p w14:paraId="149BDF9E" w14:textId="77777777" w:rsidR="00B726EE" w:rsidRDefault="00B726EE" w:rsidP="00B726EE"/>
        </w:tc>
      </w:tr>
      <w:tr w:rsidR="00B726EE" w14:paraId="6D73C213" w14:textId="77777777" w:rsidTr="00B726EE">
        <w:trPr>
          <w:trHeight w:val="567"/>
        </w:trPr>
        <w:tc>
          <w:tcPr>
            <w:tcW w:w="3522" w:type="dxa"/>
            <w:vAlign w:val="center"/>
          </w:tcPr>
          <w:p w14:paraId="3E5C1615" w14:textId="77777777" w:rsidR="00B726EE" w:rsidRDefault="00B726EE" w:rsidP="00B726EE"/>
        </w:tc>
        <w:tc>
          <w:tcPr>
            <w:tcW w:w="3091" w:type="dxa"/>
            <w:vAlign w:val="center"/>
          </w:tcPr>
          <w:p w14:paraId="6DC7ECFB" w14:textId="77777777" w:rsidR="00B726EE" w:rsidRDefault="00B726EE" w:rsidP="00B726EE"/>
        </w:tc>
        <w:tc>
          <w:tcPr>
            <w:tcW w:w="3091" w:type="dxa"/>
            <w:vAlign w:val="center"/>
          </w:tcPr>
          <w:p w14:paraId="29DB52B8" w14:textId="77777777" w:rsidR="00B726EE" w:rsidRDefault="00B726EE" w:rsidP="00B726EE"/>
        </w:tc>
        <w:tc>
          <w:tcPr>
            <w:tcW w:w="4472" w:type="dxa"/>
            <w:vAlign w:val="center"/>
          </w:tcPr>
          <w:p w14:paraId="5E01284C" w14:textId="77777777" w:rsidR="00B726EE" w:rsidRDefault="00B726EE" w:rsidP="00B726EE"/>
        </w:tc>
      </w:tr>
      <w:tr w:rsidR="00B726EE" w14:paraId="3A9A4315" w14:textId="77777777" w:rsidTr="00B726EE">
        <w:trPr>
          <w:trHeight w:val="567"/>
        </w:trPr>
        <w:tc>
          <w:tcPr>
            <w:tcW w:w="14176" w:type="dxa"/>
            <w:gridSpan w:val="4"/>
            <w:vAlign w:val="center"/>
          </w:tcPr>
          <w:p w14:paraId="24A72099" w14:textId="06EF247D" w:rsidR="00B726EE" w:rsidRDefault="00B726EE" w:rsidP="00B726EE">
            <w:r w:rsidRPr="002675FF">
              <w:rPr>
                <w:rFonts w:ascii="Arial" w:hAnsi="Arial" w:cs="Arial"/>
                <w:sz w:val="22"/>
                <w:szCs w:val="22"/>
              </w:rPr>
              <w:t xml:space="preserve">Numer </w:t>
            </w:r>
            <w:r>
              <w:rPr>
                <w:rFonts w:ascii="Arial" w:hAnsi="Arial" w:cs="Arial"/>
                <w:sz w:val="22"/>
                <w:szCs w:val="22"/>
              </w:rPr>
              <w:t xml:space="preserve">i nazwa </w:t>
            </w:r>
            <w:r w:rsidRPr="002675FF">
              <w:rPr>
                <w:rFonts w:ascii="Arial" w:hAnsi="Arial" w:cs="Arial"/>
                <w:sz w:val="22"/>
                <w:szCs w:val="22"/>
              </w:rPr>
              <w:t xml:space="preserve">zadania: 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B726EE" w14:paraId="56AFA943" w14:textId="77777777" w:rsidTr="00B726EE">
        <w:trPr>
          <w:trHeight w:val="567"/>
        </w:trPr>
        <w:tc>
          <w:tcPr>
            <w:tcW w:w="3522" w:type="dxa"/>
            <w:shd w:val="clear" w:color="auto" w:fill="D9D9D9" w:themeFill="background1" w:themeFillShade="D9"/>
            <w:vAlign w:val="center"/>
          </w:tcPr>
          <w:p w14:paraId="41EFC8EE" w14:textId="43C0CB69" w:rsidR="00B726EE" w:rsidRPr="002675FF" w:rsidRDefault="00B726EE" w:rsidP="00B726EE">
            <w:pPr>
              <w:rPr>
                <w:rFonts w:ascii="Arial" w:hAnsi="Arial" w:cs="Arial"/>
                <w:sz w:val="22"/>
                <w:szCs w:val="22"/>
              </w:rPr>
            </w:pPr>
            <w:r w:rsidRPr="002675FF">
              <w:rPr>
                <w:rFonts w:ascii="Arial" w:hAnsi="Arial" w:cs="Arial"/>
              </w:rPr>
              <w:t>Nazwa kosztu</w:t>
            </w:r>
          </w:p>
        </w:tc>
        <w:tc>
          <w:tcPr>
            <w:tcW w:w="3091" w:type="dxa"/>
            <w:shd w:val="clear" w:color="auto" w:fill="D9D9D9" w:themeFill="background1" w:themeFillShade="D9"/>
            <w:vAlign w:val="center"/>
          </w:tcPr>
          <w:p w14:paraId="26FC2003" w14:textId="564841E0" w:rsidR="00B726EE" w:rsidRPr="002675FF" w:rsidRDefault="00B726EE" w:rsidP="00B726EE">
            <w:pPr>
              <w:rPr>
                <w:rFonts w:ascii="Arial" w:hAnsi="Arial" w:cs="Arial"/>
                <w:sz w:val="22"/>
                <w:szCs w:val="22"/>
              </w:rPr>
            </w:pPr>
            <w:r w:rsidRPr="002675FF">
              <w:rPr>
                <w:rFonts w:ascii="Arial" w:hAnsi="Arial" w:cs="Arial"/>
              </w:rPr>
              <w:t>Opis kosztu,</w:t>
            </w:r>
            <w:r w:rsidRPr="002675FF">
              <w:rPr>
                <w:rFonts w:ascii="Arial" w:eastAsia="Times New Roman" w:hAnsi="Arial" w:cs="Arial"/>
                <w:lang w:eastAsia="pl-PL"/>
              </w:rPr>
              <w:t xml:space="preserve"> w tym liczba nabywanych jednostek, cena jednostkowa</w:t>
            </w:r>
          </w:p>
        </w:tc>
        <w:tc>
          <w:tcPr>
            <w:tcW w:w="3091" w:type="dxa"/>
            <w:shd w:val="clear" w:color="auto" w:fill="D9D9D9" w:themeFill="background1" w:themeFillShade="D9"/>
            <w:vAlign w:val="center"/>
          </w:tcPr>
          <w:p w14:paraId="3164ECDB" w14:textId="2D141A33" w:rsidR="00B726EE" w:rsidRPr="002675FF" w:rsidRDefault="00B726EE" w:rsidP="00B726EE">
            <w:pPr>
              <w:rPr>
                <w:rFonts w:ascii="Arial" w:hAnsi="Arial" w:cs="Arial"/>
                <w:sz w:val="22"/>
                <w:szCs w:val="22"/>
              </w:rPr>
            </w:pPr>
            <w:r w:rsidRPr="002675FF">
              <w:rPr>
                <w:rFonts w:ascii="Arial" w:hAnsi="Arial" w:cs="Arial"/>
              </w:rPr>
              <w:t>Uzasadnienie kosztu i jego związek z realizowanym projektem</w:t>
            </w:r>
          </w:p>
        </w:tc>
        <w:tc>
          <w:tcPr>
            <w:tcW w:w="4472" w:type="dxa"/>
            <w:shd w:val="clear" w:color="auto" w:fill="D9D9D9" w:themeFill="background1" w:themeFillShade="D9"/>
            <w:vAlign w:val="center"/>
          </w:tcPr>
          <w:p w14:paraId="7B8FCCC5" w14:textId="773DD89C" w:rsidR="00B726EE" w:rsidRPr="002675FF" w:rsidRDefault="00B726EE" w:rsidP="00B726EE">
            <w:pPr>
              <w:rPr>
                <w:rFonts w:ascii="Arial" w:hAnsi="Arial" w:cs="Arial"/>
                <w:sz w:val="22"/>
                <w:szCs w:val="22"/>
              </w:rPr>
            </w:pPr>
            <w:r w:rsidRPr="002675FF">
              <w:rPr>
                <w:rFonts w:ascii="Arial" w:eastAsia="Times New Roman" w:hAnsi="Arial" w:cs="Arial"/>
                <w:lang w:eastAsia="pl-PL"/>
              </w:rPr>
              <w:t>Sposób rozeznania rynku i ustalenia ceny, w tym informacje o założeniach przyjętych do kalkulacji</w:t>
            </w:r>
          </w:p>
        </w:tc>
      </w:tr>
      <w:tr w:rsidR="00B726EE" w14:paraId="2122D42A" w14:textId="77777777" w:rsidTr="00B726EE">
        <w:trPr>
          <w:trHeight w:val="567"/>
        </w:trPr>
        <w:tc>
          <w:tcPr>
            <w:tcW w:w="3522" w:type="dxa"/>
            <w:shd w:val="clear" w:color="auto" w:fill="auto"/>
            <w:vAlign w:val="center"/>
          </w:tcPr>
          <w:p w14:paraId="58C7FAF6" w14:textId="6374FC0F" w:rsidR="00B726EE" w:rsidRPr="002675FF" w:rsidRDefault="00B726EE" w:rsidP="00B726EE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shd w:val="clear" w:color="auto" w:fill="auto"/>
            <w:vAlign w:val="center"/>
          </w:tcPr>
          <w:p w14:paraId="0AF3A7B5" w14:textId="77777777" w:rsidR="00B726EE" w:rsidRPr="002675FF" w:rsidRDefault="00B726EE" w:rsidP="00B726EE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shd w:val="clear" w:color="auto" w:fill="auto"/>
            <w:vAlign w:val="center"/>
          </w:tcPr>
          <w:p w14:paraId="4075734A" w14:textId="77777777" w:rsidR="00B726EE" w:rsidRPr="002675FF" w:rsidRDefault="00B726EE" w:rsidP="00B726EE">
            <w:pPr>
              <w:rPr>
                <w:rFonts w:ascii="Arial" w:hAnsi="Arial" w:cs="Arial"/>
              </w:rPr>
            </w:pPr>
          </w:p>
        </w:tc>
        <w:tc>
          <w:tcPr>
            <w:tcW w:w="4472" w:type="dxa"/>
            <w:shd w:val="clear" w:color="auto" w:fill="auto"/>
            <w:vAlign w:val="center"/>
          </w:tcPr>
          <w:p w14:paraId="74D4C1FC" w14:textId="77777777" w:rsidR="00B726EE" w:rsidRPr="002675FF" w:rsidRDefault="00B726EE" w:rsidP="00B726EE">
            <w:pPr>
              <w:rPr>
                <w:rFonts w:ascii="Arial" w:hAnsi="Arial" w:cs="Arial"/>
              </w:rPr>
            </w:pPr>
          </w:p>
        </w:tc>
      </w:tr>
      <w:tr w:rsidR="00B726EE" w14:paraId="30BA1548" w14:textId="77777777" w:rsidTr="00B726EE">
        <w:trPr>
          <w:trHeight w:val="567"/>
        </w:trPr>
        <w:tc>
          <w:tcPr>
            <w:tcW w:w="3522" w:type="dxa"/>
            <w:shd w:val="clear" w:color="auto" w:fill="auto"/>
            <w:vAlign w:val="center"/>
          </w:tcPr>
          <w:p w14:paraId="6B7BBECD" w14:textId="77777777" w:rsidR="00B726EE" w:rsidRPr="002675FF" w:rsidRDefault="00B726EE" w:rsidP="00B726EE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shd w:val="clear" w:color="auto" w:fill="auto"/>
            <w:vAlign w:val="center"/>
          </w:tcPr>
          <w:p w14:paraId="0553A2BB" w14:textId="77777777" w:rsidR="00B726EE" w:rsidRPr="002675FF" w:rsidRDefault="00B726EE" w:rsidP="00B726EE">
            <w:pPr>
              <w:rPr>
                <w:rFonts w:ascii="Arial" w:hAnsi="Arial" w:cs="Arial"/>
              </w:rPr>
            </w:pPr>
          </w:p>
        </w:tc>
        <w:tc>
          <w:tcPr>
            <w:tcW w:w="3091" w:type="dxa"/>
            <w:shd w:val="clear" w:color="auto" w:fill="auto"/>
            <w:vAlign w:val="center"/>
          </w:tcPr>
          <w:p w14:paraId="749694E8" w14:textId="77777777" w:rsidR="00B726EE" w:rsidRPr="002675FF" w:rsidRDefault="00B726EE" w:rsidP="00B726EE">
            <w:pPr>
              <w:rPr>
                <w:rFonts w:ascii="Arial" w:hAnsi="Arial" w:cs="Arial"/>
              </w:rPr>
            </w:pPr>
          </w:p>
        </w:tc>
        <w:tc>
          <w:tcPr>
            <w:tcW w:w="4472" w:type="dxa"/>
            <w:shd w:val="clear" w:color="auto" w:fill="auto"/>
            <w:vAlign w:val="center"/>
          </w:tcPr>
          <w:p w14:paraId="4FDB723B" w14:textId="77777777" w:rsidR="00B726EE" w:rsidRPr="002675FF" w:rsidRDefault="00B726EE" w:rsidP="00B726EE">
            <w:pPr>
              <w:rPr>
                <w:rFonts w:ascii="Arial" w:hAnsi="Arial" w:cs="Arial"/>
              </w:rPr>
            </w:pPr>
          </w:p>
        </w:tc>
      </w:tr>
    </w:tbl>
    <w:p w14:paraId="7357ABA8" w14:textId="77777777" w:rsidR="00B726EE" w:rsidRPr="00B726EE" w:rsidRDefault="00B726EE" w:rsidP="00B726EE"/>
    <w:sectPr w:rsidR="00B726EE" w:rsidRPr="00B726EE" w:rsidSect="00B726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077" w:right="1529" w:bottom="1106" w:left="1702" w:header="0" w:footer="12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2456DC" w14:textId="77777777" w:rsidR="000E2BE9" w:rsidRDefault="000E2BE9">
      <w:r>
        <w:separator/>
      </w:r>
    </w:p>
  </w:endnote>
  <w:endnote w:type="continuationSeparator" w:id="0">
    <w:p w14:paraId="77CBC723" w14:textId="77777777" w:rsidR="000E2BE9" w:rsidRDefault="000E2B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312FD6" w14:textId="77777777" w:rsidR="001942D7" w:rsidRDefault="001942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E67D72" w14:textId="77777777" w:rsidR="00D655F3" w:rsidRDefault="00D655F3" w:rsidP="00CD5BF8">
    <w:pPr>
      <w:pStyle w:val="Stopka"/>
      <w:tabs>
        <w:tab w:val="clear" w:pos="4536"/>
        <w:tab w:val="clear" w:pos="9072"/>
      </w:tabs>
      <w:ind w:left="-426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9145F1" w14:textId="77777777" w:rsidR="00D9627E" w:rsidRDefault="00013387" w:rsidP="008B48BA">
    <w:pPr>
      <w:pStyle w:val="Stopka"/>
      <w:tabs>
        <w:tab w:val="clear" w:pos="4536"/>
        <w:tab w:val="clear" w:pos="9072"/>
      </w:tabs>
      <w:ind w:right="-48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BBBCB8" wp14:editId="5643D9CD">
          <wp:simplePos x="0" y="0"/>
          <wp:positionH relativeFrom="column">
            <wp:posOffset>-940435</wp:posOffset>
          </wp:positionH>
          <wp:positionV relativeFrom="paragraph">
            <wp:posOffset>-116205</wp:posOffset>
          </wp:positionV>
          <wp:extent cx="8075930" cy="1115695"/>
          <wp:effectExtent l="0" t="0" r="0" b="0"/>
          <wp:wrapNone/>
          <wp:docPr id="9143656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593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96DA9E" w14:textId="77777777" w:rsidR="000E2BE9" w:rsidRDefault="000E2BE9">
      <w:r>
        <w:separator/>
      </w:r>
    </w:p>
  </w:footnote>
  <w:footnote w:type="continuationSeparator" w:id="0">
    <w:p w14:paraId="0910079A" w14:textId="77777777" w:rsidR="000E2BE9" w:rsidRDefault="000E2B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15A4" w14:textId="77777777" w:rsidR="001942D7" w:rsidRDefault="001942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0CB21" w14:textId="77777777" w:rsidR="00D655F3" w:rsidRDefault="00D655F3" w:rsidP="00B841D0">
    <w:pPr>
      <w:pStyle w:val="Nagwek"/>
      <w:tabs>
        <w:tab w:val="clear" w:pos="4536"/>
      </w:tabs>
      <w:spacing w:after="120"/>
      <w:rPr>
        <w:rFonts w:ascii="Arial" w:hAnsi="Arial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06305" w14:textId="77777777" w:rsidR="007E1D5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02BC45A" wp14:editId="7A187C5F">
          <wp:simplePos x="0" y="0"/>
          <wp:positionH relativeFrom="column">
            <wp:posOffset>-902335</wp:posOffset>
          </wp:positionH>
          <wp:positionV relativeFrom="paragraph">
            <wp:posOffset>-149860</wp:posOffset>
          </wp:positionV>
          <wp:extent cx="7962900" cy="2027555"/>
          <wp:effectExtent l="0" t="0" r="0" b="0"/>
          <wp:wrapNone/>
          <wp:docPr id="2552999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2900" cy="202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B37B4D" w14:textId="77777777" w:rsidR="00310F82" w:rsidRPr="006027FA" w:rsidRDefault="00013387" w:rsidP="00906E52">
    <w:pPr>
      <w:pStyle w:val="Nagwek"/>
      <w:tabs>
        <w:tab w:val="clear" w:pos="4536"/>
        <w:tab w:val="left" w:pos="1980"/>
      </w:tabs>
      <w:spacing w:after="120"/>
      <w:rPr>
        <w:rFonts w:ascii="Arial" w:hAnsi="Arial" w:cs="Arial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86833E3" wp14:editId="709B4A2D">
              <wp:simplePos x="0" y="0"/>
              <wp:positionH relativeFrom="column">
                <wp:posOffset>2611755</wp:posOffset>
              </wp:positionH>
              <wp:positionV relativeFrom="paragraph">
                <wp:posOffset>512445</wp:posOffset>
              </wp:positionV>
              <wp:extent cx="2857500" cy="533400"/>
              <wp:effectExtent l="1905" t="0" r="0" b="1905"/>
              <wp:wrapNone/>
              <wp:docPr id="1671826183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5750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076A2A" w14:textId="77777777" w:rsidR="009F5B51" w:rsidRPr="009F5B51" w:rsidRDefault="00B92A09" w:rsidP="009F5B51">
                          <w:pP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8"/>
                              <w:szCs w:val="28"/>
                            </w:rPr>
                            <w:t>Centrum Obsługi Przedsiębiorcy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6833E3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205.65pt;margin-top:40.35pt;width:225pt;height:4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" filled="f" stroked="f">
              <v:textbox>
                <w:txbxContent>
                  <w:p w14:paraId="04076A2A" w14:textId="77777777" w:rsidR="009F5B51" w:rsidRPr="009F5B51" w:rsidRDefault="00B92A09" w:rsidP="009F5B51">
                    <w:pP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sz w:val="28"/>
                        <w:szCs w:val="28"/>
                      </w:rPr>
                      <w:t>Centrum Obsługi Przedsiębiorcy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079A1D4" wp14:editId="2541F0B3">
              <wp:simplePos x="0" y="0"/>
              <wp:positionH relativeFrom="margin">
                <wp:posOffset>-125095</wp:posOffset>
              </wp:positionH>
              <wp:positionV relativeFrom="paragraph">
                <wp:posOffset>1176020</wp:posOffset>
              </wp:positionV>
              <wp:extent cx="6467475" cy="285750"/>
              <wp:effectExtent l="0" t="4445" r="1270" b="0"/>
              <wp:wrapNone/>
              <wp:docPr id="595910309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67475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E7287" w14:textId="77777777" w:rsidR="001942D7" w:rsidRPr="00F22C91" w:rsidRDefault="001942D7" w:rsidP="001942D7">
                          <w:pPr>
                            <w:tabs>
                              <w:tab w:val="left" w:pos="369"/>
                              <w:tab w:val="left" w:pos="2948"/>
                              <w:tab w:val="left" w:pos="3260"/>
                              <w:tab w:val="left" w:pos="4905"/>
                              <w:tab w:val="left" w:pos="5245"/>
                              <w:tab w:val="left" w:pos="7626"/>
                              <w:tab w:val="left" w:pos="7995"/>
                              <w:tab w:val="left" w:pos="9781"/>
                            </w:tabs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90-101 Łódź, ul. Moniuszki 7/9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tel.: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42</w:t>
                          </w:r>
                          <w:r w:rsidR="007A78C5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 230 15 5</w:t>
                          </w:r>
                          <w:r w:rsidR="001869FB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0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e-mail: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 xml:space="preserve"> cop@cop.lodzkie.pl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  <w:t>|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>www.</w:t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cop.lodzkie.pl</w:t>
                          </w:r>
                          <w:r w:rsidRPr="00F22C91">
                            <w:rPr>
                              <w:rFonts w:ascii="Arial" w:hAnsi="Arial" w:cs="Arial"/>
                              <w:b/>
                              <w:color w:val="000000"/>
                              <w:sz w:val="17"/>
                              <w:szCs w:val="17"/>
                            </w:rPr>
                            <w:tab/>
                          </w:r>
                          <w:r w:rsidRPr="00F22C91"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  <w:t>|</w:t>
                          </w:r>
                        </w:p>
                        <w:p w14:paraId="174CA7DF" w14:textId="77777777" w:rsidR="009F5B51" w:rsidRPr="00F22C91" w:rsidRDefault="009F5B51" w:rsidP="009F5B51">
                          <w:pPr>
                            <w:rPr>
                              <w:rFonts w:ascii="Arial" w:hAnsi="Arial" w:cs="Arial"/>
                              <w:color w:val="000000"/>
                              <w:sz w:val="17"/>
                              <w:szCs w:val="1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79A1D4" id="Text Box 22" o:spid="_x0000_s1027" type="#_x0000_t202" style="position:absolute;margin-left:-9.85pt;margin-top:92.6pt;width:509.2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" filled="f" stroked="f">
              <v:textbox>
                <w:txbxContent>
                  <w:p w14:paraId="7A0E7287" w14:textId="77777777" w:rsidR="001942D7" w:rsidRPr="00F22C91" w:rsidRDefault="001942D7" w:rsidP="001942D7">
                    <w:pPr>
                      <w:tabs>
                        <w:tab w:val="left" w:pos="369"/>
                        <w:tab w:val="left" w:pos="2948"/>
                        <w:tab w:val="left" w:pos="3260"/>
                        <w:tab w:val="left" w:pos="4905"/>
                        <w:tab w:val="left" w:pos="5245"/>
                        <w:tab w:val="left" w:pos="7626"/>
                        <w:tab w:val="left" w:pos="7995"/>
                        <w:tab w:val="left" w:pos="9781"/>
                      </w:tabs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90-101 Łódź, ul. Moniuszki 7/9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tel.: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42</w:t>
                    </w:r>
                    <w:r w:rsidR="007A78C5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 230 15 5</w:t>
                    </w:r>
                    <w:r w:rsidR="001869FB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0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e-mail: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 xml:space="preserve"> cop@cop.lodzkie.pl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  <w:t>|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>www.</w:t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cop.lodzkie.pl</w:t>
                    </w:r>
                    <w:r w:rsidRPr="00F22C91">
                      <w:rPr>
                        <w:rFonts w:ascii="Arial" w:hAnsi="Arial" w:cs="Arial"/>
                        <w:b/>
                        <w:color w:val="000000"/>
                        <w:sz w:val="17"/>
                        <w:szCs w:val="17"/>
                      </w:rPr>
                      <w:tab/>
                    </w:r>
                    <w:r w:rsidRPr="00F22C91"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  <w:t>|</w:t>
                    </w:r>
                  </w:p>
                  <w:p w14:paraId="174CA7DF" w14:textId="77777777" w:rsidR="009F5B51" w:rsidRPr="00F22C91" w:rsidRDefault="009F5B51" w:rsidP="009F5B51">
                    <w:pPr>
                      <w:rPr>
                        <w:rFonts w:ascii="Arial" w:hAnsi="Arial" w:cs="Arial"/>
                        <w:color w:val="000000"/>
                        <w:sz w:val="17"/>
                        <w:szCs w:val="1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7E3AC3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FE503B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F50C66"/>
    <w:multiLevelType w:val="hybridMultilevel"/>
    <w:tmpl w:val="3CE81E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634554">
    <w:abstractNumId w:val="0"/>
  </w:num>
  <w:num w:numId="2" w16cid:durableId="1949072745">
    <w:abstractNumId w:val="2"/>
  </w:num>
  <w:num w:numId="3" w16cid:durableId="1927490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9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BE9"/>
    <w:rsid w:val="000040DF"/>
    <w:rsid w:val="000076BB"/>
    <w:rsid w:val="00013387"/>
    <w:rsid w:val="00013538"/>
    <w:rsid w:val="00017AAA"/>
    <w:rsid w:val="00034A8D"/>
    <w:rsid w:val="00034FFB"/>
    <w:rsid w:val="00036C35"/>
    <w:rsid w:val="00042553"/>
    <w:rsid w:val="0004750A"/>
    <w:rsid w:val="00051896"/>
    <w:rsid w:val="00054BBD"/>
    <w:rsid w:val="00055671"/>
    <w:rsid w:val="00055A8C"/>
    <w:rsid w:val="000569E4"/>
    <w:rsid w:val="000964A0"/>
    <w:rsid w:val="000B4B3A"/>
    <w:rsid w:val="000C1FB6"/>
    <w:rsid w:val="000C3858"/>
    <w:rsid w:val="000C6B53"/>
    <w:rsid w:val="000D369D"/>
    <w:rsid w:val="000E2368"/>
    <w:rsid w:val="000E2BE9"/>
    <w:rsid w:val="000E7AC5"/>
    <w:rsid w:val="000F559F"/>
    <w:rsid w:val="000F55C8"/>
    <w:rsid w:val="00106269"/>
    <w:rsid w:val="00125999"/>
    <w:rsid w:val="00131570"/>
    <w:rsid w:val="00134D3D"/>
    <w:rsid w:val="00143A07"/>
    <w:rsid w:val="001476E6"/>
    <w:rsid w:val="00150136"/>
    <w:rsid w:val="00151EE9"/>
    <w:rsid w:val="00154BE9"/>
    <w:rsid w:val="00161E9F"/>
    <w:rsid w:val="001641BC"/>
    <w:rsid w:val="001660AF"/>
    <w:rsid w:val="0017496E"/>
    <w:rsid w:val="001751B3"/>
    <w:rsid w:val="00183BA5"/>
    <w:rsid w:val="001869FB"/>
    <w:rsid w:val="001917B3"/>
    <w:rsid w:val="00192219"/>
    <w:rsid w:val="00193DC0"/>
    <w:rsid w:val="001942D7"/>
    <w:rsid w:val="00196052"/>
    <w:rsid w:val="001A15A4"/>
    <w:rsid w:val="001A572F"/>
    <w:rsid w:val="001A66E9"/>
    <w:rsid w:val="001B11F5"/>
    <w:rsid w:val="001B17DC"/>
    <w:rsid w:val="001B1D21"/>
    <w:rsid w:val="001B44A0"/>
    <w:rsid w:val="001B631B"/>
    <w:rsid w:val="001B7527"/>
    <w:rsid w:val="001F0958"/>
    <w:rsid w:val="001F2D8C"/>
    <w:rsid w:val="001F782D"/>
    <w:rsid w:val="00213B07"/>
    <w:rsid w:val="00221ADA"/>
    <w:rsid w:val="00242E67"/>
    <w:rsid w:val="0024414D"/>
    <w:rsid w:val="0024753D"/>
    <w:rsid w:val="00255E27"/>
    <w:rsid w:val="00270624"/>
    <w:rsid w:val="00271CC3"/>
    <w:rsid w:val="00274627"/>
    <w:rsid w:val="00281E67"/>
    <w:rsid w:val="00297FCA"/>
    <w:rsid w:val="002B4A31"/>
    <w:rsid w:val="002B6F4B"/>
    <w:rsid w:val="002C1933"/>
    <w:rsid w:val="002C1CEA"/>
    <w:rsid w:val="002C2E88"/>
    <w:rsid w:val="002C6FA7"/>
    <w:rsid w:val="002E259F"/>
    <w:rsid w:val="002E6046"/>
    <w:rsid w:val="002F4E72"/>
    <w:rsid w:val="00300380"/>
    <w:rsid w:val="00304C3C"/>
    <w:rsid w:val="0030741C"/>
    <w:rsid w:val="003102A0"/>
    <w:rsid w:val="00310F82"/>
    <w:rsid w:val="0031554B"/>
    <w:rsid w:val="00326F5C"/>
    <w:rsid w:val="00336D58"/>
    <w:rsid w:val="00341049"/>
    <w:rsid w:val="00352179"/>
    <w:rsid w:val="00371894"/>
    <w:rsid w:val="00377E6A"/>
    <w:rsid w:val="0038337C"/>
    <w:rsid w:val="003911F9"/>
    <w:rsid w:val="003939A6"/>
    <w:rsid w:val="00394DF5"/>
    <w:rsid w:val="003A2856"/>
    <w:rsid w:val="003B024A"/>
    <w:rsid w:val="003B4092"/>
    <w:rsid w:val="003C1AEC"/>
    <w:rsid w:val="003C6987"/>
    <w:rsid w:val="003D01A7"/>
    <w:rsid w:val="003E0B42"/>
    <w:rsid w:val="003E0F80"/>
    <w:rsid w:val="003E5B7A"/>
    <w:rsid w:val="003E78CD"/>
    <w:rsid w:val="003F2C24"/>
    <w:rsid w:val="00401A23"/>
    <w:rsid w:val="00404CE4"/>
    <w:rsid w:val="0040667D"/>
    <w:rsid w:val="00415D04"/>
    <w:rsid w:val="0045122D"/>
    <w:rsid w:val="004516A0"/>
    <w:rsid w:val="00455123"/>
    <w:rsid w:val="00456CFF"/>
    <w:rsid w:val="00467816"/>
    <w:rsid w:val="0047267E"/>
    <w:rsid w:val="004747E6"/>
    <w:rsid w:val="00477726"/>
    <w:rsid w:val="004850E7"/>
    <w:rsid w:val="00485DC0"/>
    <w:rsid w:val="004A31CB"/>
    <w:rsid w:val="004A33D3"/>
    <w:rsid w:val="004A496A"/>
    <w:rsid w:val="004A4BC4"/>
    <w:rsid w:val="004C57D1"/>
    <w:rsid w:val="004D56FD"/>
    <w:rsid w:val="004E6C6B"/>
    <w:rsid w:val="004F4340"/>
    <w:rsid w:val="004F6887"/>
    <w:rsid w:val="00525B9C"/>
    <w:rsid w:val="00530B8F"/>
    <w:rsid w:val="00531785"/>
    <w:rsid w:val="00532C23"/>
    <w:rsid w:val="00532E46"/>
    <w:rsid w:val="00533AFC"/>
    <w:rsid w:val="005358EE"/>
    <w:rsid w:val="005364ED"/>
    <w:rsid w:val="005410E8"/>
    <w:rsid w:val="00543F7B"/>
    <w:rsid w:val="00554182"/>
    <w:rsid w:val="00570B4D"/>
    <w:rsid w:val="00570BD8"/>
    <w:rsid w:val="00583E99"/>
    <w:rsid w:val="005843F9"/>
    <w:rsid w:val="00584EDC"/>
    <w:rsid w:val="005865AC"/>
    <w:rsid w:val="00587F18"/>
    <w:rsid w:val="005A0157"/>
    <w:rsid w:val="005A26BF"/>
    <w:rsid w:val="005C195D"/>
    <w:rsid w:val="005C2CD0"/>
    <w:rsid w:val="005D1ED1"/>
    <w:rsid w:val="005D3FFC"/>
    <w:rsid w:val="005E03A6"/>
    <w:rsid w:val="005E4975"/>
    <w:rsid w:val="005F3063"/>
    <w:rsid w:val="005F6A26"/>
    <w:rsid w:val="006027FA"/>
    <w:rsid w:val="00602FE0"/>
    <w:rsid w:val="00615BEC"/>
    <w:rsid w:val="00622479"/>
    <w:rsid w:val="006244AE"/>
    <w:rsid w:val="00624953"/>
    <w:rsid w:val="00625D38"/>
    <w:rsid w:val="0063209B"/>
    <w:rsid w:val="006334F1"/>
    <w:rsid w:val="0064474E"/>
    <w:rsid w:val="00654C63"/>
    <w:rsid w:val="00655B8C"/>
    <w:rsid w:val="00675D26"/>
    <w:rsid w:val="0068337C"/>
    <w:rsid w:val="00687B74"/>
    <w:rsid w:val="006908E7"/>
    <w:rsid w:val="006951F7"/>
    <w:rsid w:val="006A6C5B"/>
    <w:rsid w:val="006B55CD"/>
    <w:rsid w:val="006C0FD6"/>
    <w:rsid w:val="006C42AC"/>
    <w:rsid w:val="006C540D"/>
    <w:rsid w:val="006C5A9B"/>
    <w:rsid w:val="006D74DD"/>
    <w:rsid w:val="006E585D"/>
    <w:rsid w:val="006F39AB"/>
    <w:rsid w:val="007004DC"/>
    <w:rsid w:val="00715D82"/>
    <w:rsid w:val="00747128"/>
    <w:rsid w:val="00751C38"/>
    <w:rsid w:val="00751FCA"/>
    <w:rsid w:val="00755572"/>
    <w:rsid w:val="0075558F"/>
    <w:rsid w:val="0075666B"/>
    <w:rsid w:val="00765AB9"/>
    <w:rsid w:val="00765B25"/>
    <w:rsid w:val="00775B16"/>
    <w:rsid w:val="007829B2"/>
    <w:rsid w:val="007842B5"/>
    <w:rsid w:val="007A2FD1"/>
    <w:rsid w:val="007A78C5"/>
    <w:rsid w:val="007C3C7C"/>
    <w:rsid w:val="007C5648"/>
    <w:rsid w:val="007C5FA2"/>
    <w:rsid w:val="007D2EB5"/>
    <w:rsid w:val="007D67CE"/>
    <w:rsid w:val="007E1D5A"/>
    <w:rsid w:val="007E3A52"/>
    <w:rsid w:val="00820268"/>
    <w:rsid w:val="0082087C"/>
    <w:rsid w:val="00822A25"/>
    <w:rsid w:val="00822F60"/>
    <w:rsid w:val="00831AF4"/>
    <w:rsid w:val="008407B7"/>
    <w:rsid w:val="008451E4"/>
    <w:rsid w:val="008547C5"/>
    <w:rsid w:val="008700FB"/>
    <w:rsid w:val="00870759"/>
    <w:rsid w:val="00880F03"/>
    <w:rsid w:val="0089187E"/>
    <w:rsid w:val="00892E94"/>
    <w:rsid w:val="00896964"/>
    <w:rsid w:val="0089721E"/>
    <w:rsid w:val="008A5AE5"/>
    <w:rsid w:val="008B48BA"/>
    <w:rsid w:val="008B5B97"/>
    <w:rsid w:val="008C5007"/>
    <w:rsid w:val="008D3FA9"/>
    <w:rsid w:val="008D6AFA"/>
    <w:rsid w:val="008E0C53"/>
    <w:rsid w:val="008E6296"/>
    <w:rsid w:val="008E711A"/>
    <w:rsid w:val="008F7350"/>
    <w:rsid w:val="0090022A"/>
    <w:rsid w:val="009034F5"/>
    <w:rsid w:val="00905626"/>
    <w:rsid w:val="00906E52"/>
    <w:rsid w:val="00914677"/>
    <w:rsid w:val="00925490"/>
    <w:rsid w:val="00953605"/>
    <w:rsid w:val="00962396"/>
    <w:rsid w:val="00963E1E"/>
    <w:rsid w:val="0096606B"/>
    <w:rsid w:val="00972F63"/>
    <w:rsid w:val="00981491"/>
    <w:rsid w:val="00982E7A"/>
    <w:rsid w:val="00985896"/>
    <w:rsid w:val="00987EF7"/>
    <w:rsid w:val="00994334"/>
    <w:rsid w:val="009948A5"/>
    <w:rsid w:val="009B50D0"/>
    <w:rsid w:val="009C2E24"/>
    <w:rsid w:val="009C4CAB"/>
    <w:rsid w:val="009C6079"/>
    <w:rsid w:val="009D64EA"/>
    <w:rsid w:val="009D751B"/>
    <w:rsid w:val="009E0083"/>
    <w:rsid w:val="009F5B51"/>
    <w:rsid w:val="00A023C0"/>
    <w:rsid w:val="00A0337C"/>
    <w:rsid w:val="00A12A4B"/>
    <w:rsid w:val="00A13EE6"/>
    <w:rsid w:val="00A14652"/>
    <w:rsid w:val="00A17DEA"/>
    <w:rsid w:val="00A236D3"/>
    <w:rsid w:val="00A35DC7"/>
    <w:rsid w:val="00A4460E"/>
    <w:rsid w:val="00A453C5"/>
    <w:rsid w:val="00A55C5D"/>
    <w:rsid w:val="00A62EB8"/>
    <w:rsid w:val="00A634E2"/>
    <w:rsid w:val="00A7096C"/>
    <w:rsid w:val="00A7462F"/>
    <w:rsid w:val="00A7749A"/>
    <w:rsid w:val="00A77748"/>
    <w:rsid w:val="00AA076E"/>
    <w:rsid w:val="00AA0DD7"/>
    <w:rsid w:val="00AA1453"/>
    <w:rsid w:val="00AA3BC9"/>
    <w:rsid w:val="00AA4296"/>
    <w:rsid w:val="00AA43D9"/>
    <w:rsid w:val="00AA634A"/>
    <w:rsid w:val="00AB2315"/>
    <w:rsid w:val="00AB73FA"/>
    <w:rsid w:val="00AC10C8"/>
    <w:rsid w:val="00AE1969"/>
    <w:rsid w:val="00AE5876"/>
    <w:rsid w:val="00AF252A"/>
    <w:rsid w:val="00AF4A45"/>
    <w:rsid w:val="00AF585B"/>
    <w:rsid w:val="00AF7BF6"/>
    <w:rsid w:val="00B0059A"/>
    <w:rsid w:val="00B03432"/>
    <w:rsid w:val="00B04D21"/>
    <w:rsid w:val="00B14800"/>
    <w:rsid w:val="00B306D3"/>
    <w:rsid w:val="00B33E58"/>
    <w:rsid w:val="00B47E48"/>
    <w:rsid w:val="00B644B4"/>
    <w:rsid w:val="00B67EC3"/>
    <w:rsid w:val="00B710C5"/>
    <w:rsid w:val="00B726EE"/>
    <w:rsid w:val="00B841D0"/>
    <w:rsid w:val="00B92A09"/>
    <w:rsid w:val="00B93A7F"/>
    <w:rsid w:val="00BA6758"/>
    <w:rsid w:val="00BC3ED2"/>
    <w:rsid w:val="00BC76E9"/>
    <w:rsid w:val="00BD3C17"/>
    <w:rsid w:val="00BE4154"/>
    <w:rsid w:val="00BF6935"/>
    <w:rsid w:val="00C04A87"/>
    <w:rsid w:val="00C0515B"/>
    <w:rsid w:val="00C1310C"/>
    <w:rsid w:val="00C1317F"/>
    <w:rsid w:val="00C1690D"/>
    <w:rsid w:val="00C20969"/>
    <w:rsid w:val="00C20E43"/>
    <w:rsid w:val="00C21551"/>
    <w:rsid w:val="00C51CDB"/>
    <w:rsid w:val="00C54764"/>
    <w:rsid w:val="00C569BA"/>
    <w:rsid w:val="00C60C45"/>
    <w:rsid w:val="00C616E1"/>
    <w:rsid w:val="00C63D11"/>
    <w:rsid w:val="00C678F5"/>
    <w:rsid w:val="00C67BEE"/>
    <w:rsid w:val="00C740CC"/>
    <w:rsid w:val="00C87421"/>
    <w:rsid w:val="00C93CBA"/>
    <w:rsid w:val="00C95C6C"/>
    <w:rsid w:val="00CA1095"/>
    <w:rsid w:val="00CA121A"/>
    <w:rsid w:val="00CA453C"/>
    <w:rsid w:val="00CB46D5"/>
    <w:rsid w:val="00CB6D8A"/>
    <w:rsid w:val="00CC0F09"/>
    <w:rsid w:val="00CD5BF8"/>
    <w:rsid w:val="00CD7635"/>
    <w:rsid w:val="00CE1878"/>
    <w:rsid w:val="00CF2B0F"/>
    <w:rsid w:val="00CF54C9"/>
    <w:rsid w:val="00CF7C0F"/>
    <w:rsid w:val="00D015EB"/>
    <w:rsid w:val="00D03169"/>
    <w:rsid w:val="00D10409"/>
    <w:rsid w:val="00D11CF9"/>
    <w:rsid w:val="00D150B1"/>
    <w:rsid w:val="00D177C9"/>
    <w:rsid w:val="00D247A2"/>
    <w:rsid w:val="00D30E42"/>
    <w:rsid w:val="00D35E2A"/>
    <w:rsid w:val="00D441FD"/>
    <w:rsid w:val="00D54637"/>
    <w:rsid w:val="00D655F3"/>
    <w:rsid w:val="00D71E35"/>
    <w:rsid w:val="00D76773"/>
    <w:rsid w:val="00D9627E"/>
    <w:rsid w:val="00DA3086"/>
    <w:rsid w:val="00DA7BCB"/>
    <w:rsid w:val="00DB68EF"/>
    <w:rsid w:val="00DC5504"/>
    <w:rsid w:val="00DE02DD"/>
    <w:rsid w:val="00DF4784"/>
    <w:rsid w:val="00E0289D"/>
    <w:rsid w:val="00E05166"/>
    <w:rsid w:val="00E13D56"/>
    <w:rsid w:val="00E16320"/>
    <w:rsid w:val="00E265DD"/>
    <w:rsid w:val="00E311FA"/>
    <w:rsid w:val="00E31EF4"/>
    <w:rsid w:val="00E33D69"/>
    <w:rsid w:val="00E53732"/>
    <w:rsid w:val="00E715D1"/>
    <w:rsid w:val="00E71D1C"/>
    <w:rsid w:val="00E728CE"/>
    <w:rsid w:val="00E72953"/>
    <w:rsid w:val="00E87696"/>
    <w:rsid w:val="00E90496"/>
    <w:rsid w:val="00E96F3C"/>
    <w:rsid w:val="00EA33F3"/>
    <w:rsid w:val="00ED0D74"/>
    <w:rsid w:val="00ED69F4"/>
    <w:rsid w:val="00EE0F38"/>
    <w:rsid w:val="00EE1254"/>
    <w:rsid w:val="00F14C2F"/>
    <w:rsid w:val="00F20102"/>
    <w:rsid w:val="00F22C91"/>
    <w:rsid w:val="00F270CE"/>
    <w:rsid w:val="00F31759"/>
    <w:rsid w:val="00F320B7"/>
    <w:rsid w:val="00F351F6"/>
    <w:rsid w:val="00F352F8"/>
    <w:rsid w:val="00F43A54"/>
    <w:rsid w:val="00F51D54"/>
    <w:rsid w:val="00F55D88"/>
    <w:rsid w:val="00F85E07"/>
    <w:rsid w:val="00FB6B67"/>
    <w:rsid w:val="00FC2213"/>
    <w:rsid w:val="00FC2E05"/>
    <w:rsid w:val="00FD4C8D"/>
    <w:rsid w:val="00FD6CEF"/>
    <w:rsid w:val="00FE1131"/>
    <w:rsid w:val="00FE2307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A5F6232"/>
  <w15:chartTrackingRefBased/>
  <w15:docId w15:val="{4B3AE0B2-BE4C-4697-80F5-8AE291CC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B33E5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33E5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72953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rsid w:val="004F688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2C6FA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C6FA7"/>
  </w:style>
  <w:style w:type="character" w:styleId="Odwoanieprzypisukocowego">
    <w:name w:val="endnote reference"/>
    <w:rsid w:val="002C6FA7"/>
    <w:rPr>
      <w:vertAlign w:val="superscript"/>
    </w:rPr>
  </w:style>
  <w:style w:type="character" w:customStyle="1" w:styleId="StopkaZnak">
    <w:name w:val="Stopka Znak"/>
    <w:link w:val="Stopka"/>
    <w:uiPriority w:val="99"/>
    <w:rsid w:val="00CA453C"/>
    <w:rPr>
      <w:sz w:val="24"/>
      <w:szCs w:val="24"/>
    </w:rPr>
  </w:style>
  <w:style w:type="character" w:styleId="Hipercze">
    <w:name w:val="Hyperlink"/>
    <w:rsid w:val="00CE1878"/>
    <w:rPr>
      <w:color w:val="0563C1"/>
      <w:u w:val="single"/>
    </w:rPr>
  </w:style>
  <w:style w:type="character" w:customStyle="1" w:styleId="hgkelc">
    <w:name w:val="hgkelc"/>
    <w:rsid w:val="00C20E43"/>
  </w:style>
  <w:style w:type="table" w:styleId="Tabela-Siatka">
    <w:name w:val="Table Grid"/>
    <w:basedOn w:val="Standardowy"/>
    <w:uiPriority w:val="39"/>
    <w:rsid w:val="000E2BE9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5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0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17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2518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446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5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844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489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068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96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20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2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58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13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7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91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772751">
                          <w:marLeft w:val="109"/>
                          <w:marRight w:val="109"/>
                          <w:marTop w:val="109"/>
                          <w:marBottom w:val="10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4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66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217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099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6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760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719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203\Dyski%20Sieciowe\Wspolny\_PAPIER_FIRMOWY\aktualne_od_lipiec_2024\_Wzor_pisma_perspektywa_2021_2027\Pisma_wenetrzene_bez_klauzuli\Achrom\Wzor_pisma_(szablon)_perspektywa_2021-2027_A4_pion_achrom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57097-6B1C-4FBE-8781-E1AF47392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Wzor_pisma_(szablon)_perspektywa_2021-2027_A4_pion_achrom</Template>
  <TotalTime>29</TotalTime>
  <Pages>2</Pages>
  <Words>129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</vt:lpstr>
    </vt:vector>
  </TitlesOfParts>
  <Company>Urząd Marszałkowski w Łodzi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</dc:title>
  <dc:subject/>
  <dc:creator>AK</dc:creator>
  <cp:keywords/>
  <cp:lastModifiedBy>AK</cp:lastModifiedBy>
  <cp:revision>1</cp:revision>
  <cp:lastPrinted>2023-04-13T09:47:00Z</cp:lastPrinted>
  <dcterms:created xsi:type="dcterms:W3CDTF">2024-09-12T08:31:00Z</dcterms:created>
  <dcterms:modified xsi:type="dcterms:W3CDTF">2024-09-12T09:02:00Z</dcterms:modified>
</cp:coreProperties>
</file>